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52B0" w:rsidRDefault="006752B0"/>
    <w:p w:rsidR="006752B0" w:rsidRPr="00E02238" w:rsidRDefault="006752B0" w:rsidP="003F1FC3">
      <w:pPr>
        <w:outlineLvl w:val="0"/>
        <w:rPr>
          <w:rFonts w:ascii="Arial" w:hAnsi="Arial" w:cs="Arial"/>
          <w:b/>
          <w:bCs/>
          <w:sz w:val="26"/>
          <w:szCs w:val="26"/>
          <w:rtl/>
        </w:rPr>
      </w:pPr>
      <w:bookmarkStart w:id="0" w:name="_top"/>
      <w:bookmarkEnd w:id="0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יחיד/ספק חוץ</w:t>
      </w:r>
    </w:p>
    <w:p w:rsidR="006752B0" w:rsidRDefault="006752B0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0"/>
        <w:gridCol w:w="2520"/>
      </w:tblGrid>
      <w:tr w:rsidR="006752B0" w:rsidRPr="002D0394" w:rsidTr="00FF0E82">
        <w:trPr>
          <w:trHeight w:val="350"/>
        </w:trPr>
        <w:tc>
          <w:tcPr>
            <w:tcW w:w="1800" w:type="dxa"/>
            <w:shd w:val="clear" w:color="auto" w:fill="E6E6E6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6752B0" w:rsidRPr="002D0394" w:rsidTr="00FF0E82">
        <w:trPr>
          <w:trHeight w:val="361"/>
        </w:trPr>
        <w:tc>
          <w:tcPr>
            <w:tcW w:w="1800" w:type="dxa"/>
            <w:shd w:val="clear" w:color="auto" w:fill="E6E6E6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6752B0" w:rsidRPr="002D0394" w:rsidTr="00FF0E82">
        <w:trPr>
          <w:trHeight w:val="370"/>
        </w:trPr>
        <w:tc>
          <w:tcPr>
            <w:tcW w:w="1800" w:type="dxa"/>
            <w:shd w:val="clear" w:color="auto" w:fill="E6E6E6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6752B0" w:rsidRPr="00FF0E82" w:rsidRDefault="006752B0" w:rsidP="00A2287B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11.2012</w:t>
            </w:r>
          </w:p>
        </w:tc>
      </w:tr>
    </w:tbl>
    <w:p w:rsidR="006752B0" w:rsidRDefault="006752B0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</w:p>
    <w:p w:rsidR="006752B0" w:rsidRPr="00813E93" w:rsidRDefault="006752B0" w:rsidP="003F1FC3">
      <w:pPr>
        <w:outlineLvl w:val="0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6752B0" w:rsidRPr="002A5F9B" w:rsidRDefault="006752B0" w:rsidP="003F1FC3">
      <w:pPr>
        <w:jc w:val="center"/>
        <w:outlineLvl w:val="0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6752B0" w:rsidRDefault="006752B0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left:0;text-align:left;margin-left:309pt;margin-top:11.85pt;width:27pt;height:18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IbL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cU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JDhZBbNJi39llvgvtfc&#10;aNpxA5Oj5V2G45MTTa0C16JyrTWUt9P6rBQ2/adSQLuPjXZ6tRKdxGrGzQgoVsQbWT2CcpUEZYEI&#10;YdzBopHqO0YDjI4M6287qhhG7XsB6k9CQuyscRsyW0SwUeeWzbmFihKgMmwwmpYrM82nXa/4toFI&#10;03sT8gZeTM2dmp+yOrwzGA+O1GGU2flzvndeTwN3+Qs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BoTIbLsgIAALgFAAAO&#10;AAAAAAAAAAAAAAAAAC4CAABkcnMvZTJvRG9jLnhtbFBLAQItABQABgAIAAAAIQDTfKaG3gAAAAkB&#10;AAAPAAAAAAAAAAAAAAAAAAwFAABkcnMvZG93bnJldi54bWxQSwUGAAAAAAQABADzAAAAFwYAAAAA&#10;" filled="f" stroked="f">
            <v:textbox>
              <w:txbxContent>
                <w:p w:rsidR="006752B0" w:rsidRPr="004E5FA3" w:rsidRDefault="006752B0" w:rsidP="007B09D4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</v:shape>
        </w:pict>
      </w:r>
    </w:p>
    <w:p w:rsidR="006752B0" w:rsidRDefault="006752B0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6752B0" w:rsidRPr="00813E93" w:rsidRDefault="006752B0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178"/>
      </w:tblGrid>
      <w:tr w:rsidR="006752B0" w:rsidTr="00FF0E82">
        <w:tc>
          <w:tcPr>
            <w:tcW w:w="9178" w:type="dxa"/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752B0" w:rsidRPr="00656066" w:rsidTr="00FF0E82">
        <w:tc>
          <w:tcPr>
            <w:tcW w:w="9178" w:type="dxa"/>
          </w:tcPr>
          <w:p w:rsidR="006752B0" w:rsidRPr="00FF0E82" w:rsidRDefault="006752B0" w:rsidP="003A35CA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תקשוב ומערכות מידע  במשרד החינוך נותן למשרד החינוך שירותים המבוססים על תשתיות חברת </w:t>
            </w:r>
            <w:r w:rsidRPr="00FF0E82">
              <w:rPr>
                <w:rFonts w:ascii="Arial" w:hAnsi="Arial" w:cs="Arial"/>
                <w:b/>
                <w:sz w:val="22"/>
                <w:szCs w:val="22"/>
              </w:rPr>
              <w:t>HP</w:t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(שרתי </w:t>
            </w:r>
            <w:r w:rsidRPr="00FF0E82">
              <w:rPr>
                <w:rFonts w:ascii="Arial" w:hAnsi="Arial" w:cs="Arial"/>
                <w:b/>
                <w:sz w:val="22"/>
                <w:szCs w:val="22"/>
              </w:rPr>
              <w:t>Alpha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Itanium</w:t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וציוד נלווה) לתשתיות אלה נדרשת תחזוקה.</w:t>
            </w:r>
          </w:p>
        </w:tc>
      </w:tr>
    </w:tbl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 id="Text Box 3" o:spid="_x0000_s1027" type="#_x0000_t202" style="position:absolute;left:0;text-align:left;margin-left:129.75pt;margin-top:-.15pt;width:27pt;height:18pt;z-index:25165977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X3m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fo0l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" filled="f" stroked="f">
            <v:textbox>
              <w:txbxContent>
                <w:p w:rsidR="006752B0" w:rsidRPr="004E5FA3" w:rsidRDefault="006752B0" w:rsidP="007B09D4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</v:shape>
        </w:pict>
      </w:r>
      <w:r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6752B0" w:rsidRPr="00813E93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6752B0" w:rsidRPr="00813E93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 id="Text Box 4" o:spid="_x0000_s1028" type="#_x0000_t202" style="position:absolute;left:0;text-align:left;margin-left:421pt;margin-top:12.05pt;width:27pt;height:18pt;z-index:2516556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tyZ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" filled="f" stroked="f">
            <v:textbox>
              <w:txbxContent>
                <w:p w:rsidR="006752B0" w:rsidRPr="004E5FA3" w:rsidRDefault="006752B0" w:rsidP="007B09D4"/>
              </w:txbxContent>
            </v:textbox>
          </v:shape>
        </w:pic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6752B0" w:rsidRPr="00813E93">
        <w:tc>
          <w:tcPr>
            <w:tcW w:w="3085" w:type="dxa"/>
          </w:tcPr>
          <w:p w:rsidR="006752B0" w:rsidRPr="00813E93" w:rsidRDefault="006752B0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</w:rPr>
              <w:pict>
                <v:shape id="Text Box 5" o:spid="_x0000_s1029" type="#_x0000_t202" style="position:absolute;left:0;text-align:left;margin-left:438.9pt;margin-top:10.4pt;width:27pt;height:18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<v:textbox>
                    <w:txbxContent>
                      <w:p w:rsidR="006752B0" w:rsidRPr="004E5FA3" w:rsidRDefault="006752B0" w:rsidP="007B09D4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6752B0" w:rsidRPr="00813E93" w:rsidRDefault="006752B0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6752B0" w:rsidRPr="00813E93" w:rsidRDefault="006752B0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6752B0" w:rsidRPr="00813E93" w:rsidRDefault="006752B0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/>
      </w:tblPr>
      <w:tblGrid>
        <w:gridCol w:w="2698"/>
        <w:gridCol w:w="3420"/>
        <w:gridCol w:w="3060"/>
      </w:tblGrid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6752B0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היולט פקרד</w:t>
            </w:r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183185">
            <w:pPr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6752B0" w:rsidRPr="00FF0E82" w:rsidRDefault="006752B0" w:rsidP="00183185">
            <w:pPr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6752B0" w:rsidP="00183185">
            <w:pPr>
              <w:rPr>
                <w:rFonts w:cs="Narkisim"/>
                <w:highlight w:val="yellow"/>
                <w:u w:val="single"/>
                <w:rtl/>
              </w:rPr>
            </w:pPr>
            <w:r w:rsidRPr="00FF0E82">
              <w:rPr>
                <w:rFonts w:cs="Narkisim"/>
                <w:u w:val="single"/>
                <w:rtl/>
              </w:rPr>
              <w:t>511009342</w:t>
            </w:r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6752B0" w:rsidP="00183185">
            <w:pPr>
              <w:rPr>
                <w:rFonts w:ascii="Arial" w:hAnsi="Arial" w:cs="Arial"/>
                <w:b/>
                <w:rtl/>
              </w:rPr>
            </w:pPr>
            <w:r>
              <w:rPr>
                <w:noProof/>
              </w:rPr>
              <w:pict>
                <v:shape id="Text Box 6" o:spid="_x0000_s1030" type="#_x0000_t202" style="position:absolute;left:0;text-align:left;margin-left:117pt;margin-top:-.6pt;width:27pt;height:18pt;z-index:25165670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cjY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NLjATtoUUPbG/Qrdyj2F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MRGt1pey/oRBKwk&#10;CAy0CFMPFq1U3zEaYYLkWH/bUsUw6t4LeARpSIgdOW5DZvMINurcsj63UFEBVI4NRtNyaaYxtR0U&#10;37QQaXp2Qt7Aw2m4E/VTVofnBlPCcTtMNDuGzvfO62nuLn4B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Fk3I2LYCAAC/&#10;BQAADgAAAAAAAAAAAAAAAAAuAgAAZHJzL2Uyb0RvYy54bWxQSwECLQAUAAYACAAAACEAlg25O94A&#10;AAAJAQAADwAAAAAAAAAAAAAAAAAQBQAAZHJzL2Rvd25yZXYueG1sUEsFBgAAAAAEAAQA8wAAABsG&#10;AAAAAA==&#10;" filled="f" stroked="f">
                  <v:textbox>
                    <w:txbxContent>
                      <w:p w:rsidR="006752B0" w:rsidRPr="004E5FA3" w:rsidRDefault="006752B0" w:rsidP="007B09D4">
                        <w:pPr>
                          <w:rPr>
                            <w:rtl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  <w:r w:rsidRPr="00FF0E82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FF0E82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6752B0" w:rsidRPr="00FF0E82" w:rsidRDefault="006752B0" w:rsidP="00183185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6752B0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687,658</w:t>
            </w:r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6752B0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01.01.2013-31.12.2013</w:t>
            </w:r>
          </w:p>
        </w:tc>
      </w:tr>
    </w:tbl>
    <w:p w:rsidR="006752B0" w:rsidRDefault="006752B0" w:rsidP="007B09D4">
      <w:pPr>
        <w:rPr>
          <w:rFonts w:ascii="Arial" w:hAnsi="Arial" w:cs="Arial"/>
          <w:bCs/>
          <w:rtl/>
        </w:rPr>
      </w:pPr>
    </w:p>
    <w:p w:rsidR="006752B0" w:rsidRPr="00BD3C63" w:rsidRDefault="006752B0" w:rsidP="003F1FC3">
      <w:pPr>
        <w:outlineLvl w:val="0"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p w:rsidR="006752B0" w:rsidRDefault="006752B0" w:rsidP="007B09D4">
      <w:pPr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286"/>
      </w:tblGrid>
      <w:tr w:rsidR="006752B0" w:rsidTr="00FF0E82">
        <w:tc>
          <w:tcPr>
            <w:tcW w:w="9286" w:type="dxa"/>
          </w:tcPr>
          <w:p w:rsidR="006752B0" w:rsidRPr="00FF0E82" w:rsidRDefault="006752B0" w:rsidP="008A1FAC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היולט פקרד היא היצרן והספק היחידי של תשתיות </w:t>
            </w:r>
            <w:r w:rsidRPr="00FF0E82">
              <w:rPr>
                <w:rFonts w:ascii="Arial" w:hAnsi="Arial" w:cs="Arial"/>
                <w:b/>
                <w:sz w:val="22"/>
                <w:szCs w:val="22"/>
              </w:rPr>
              <w:t>Alpha/VMS</w:t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</w:rPr>
              <w:t>Itanium+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</w:t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ציוד נלווה המוסמך לתת תחזוקה לציוד ולתוכנה בתשתית הקיימת במשרד החינוך.</w:t>
            </w:r>
          </w:p>
        </w:tc>
      </w:tr>
    </w:tbl>
    <w:p w:rsidR="006752B0" w:rsidRPr="00813E93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8"/>
        <w:gridCol w:w="3420"/>
        <w:gridCol w:w="2700"/>
      </w:tblGrid>
      <w:tr w:rsidR="006752B0" w:rsidTr="003F1FC3">
        <w:tc>
          <w:tcPr>
            <w:tcW w:w="2698" w:type="dxa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smartTag w:uri="urn:schemas-microsoft-com:office:smarttags" w:element="PersonName">
              <w:r>
                <w:rPr>
                  <w:rFonts w:ascii="Arial" w:hAnsi="Arial" w:cs="Arial"/>
                  <w:b/>
                  <w:sz w:val="22"/>
                  <w:szCs w:val="22"/>
                  <w:rtl/>
                </w:rPr>
                <w:t>נעמי בוסטין</w:t>
              </w:r>
            </w:smartTag>
          </w:p>
        </w:tc>
        <w:tc>
          <w:tcPr>
            <w:tcW w:w="3420" w:type="dxa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952EB0">
              <w:rPr>
                <w:rFonts w:ascii="Arial" w:hAnsi="Arial" w:cs="Arial"/>
                <w:b/>
                <w:sz w:val="22"/>
                <w:szCs w:val="22"/>
                <w:rtl/>
              </w:rPr>
              <w:t>מנהלת תשתיות תוכנה במינהל תקשוב ומערכות מידע</w:t>
            </w:r>
          </w:p>
        </w:tc>
        <w:tc>
          <w:tcPr>
            <w:tcW w:w="2700" w:type="dxa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6752B0" w:rsidTr="003F1FC3">
        <w:tc>
          <w:tcPr>
            <w:tcW w:w="2698" w:type="dxa"/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6752B0" w:rsidRPr="0085678F" w:rsidRDefault="006752B0" w:rsidP="00FF0E82">
            <w:pPr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 w:rsidRPr="0085678F">
              <w:rPr>
                <w:rFonts w:ascii="Arial" w:hAnsi="Arial" w:cs="Arial"/>
                <w:b/>
                <w:sz w:val="22"/>
                <w:szCs w:val="22"/>
              </w:rPr>
              <w:t>CEA</w:t>
            </w:r>
          </w:p>
        </w:tc>
        <w:tc>
          <w:tcPr>
            <w:tcW w:w="2700" w:type="dxa"/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6752B0" w:rsidRPr="00813E93" w:rsidRDefault="006752B0" w:rsidP="007B09D4">
      <w:pPr>
        <w:rPr>
          <w:rtl/>
        </w:rPr>
      </w:pPr>
    </w:p>
    <w:sectPr w:rsidR="006752B0" w:rsidRPr="00813E93" w:rsidSect="00FC7993">
      <w:headerReference w:type="default" r:id="rId7"/>
      <w:footerReference w:type="default" r:id="rId8"/>
      <w:headerReference w:type="first" r:id="rId9"/>
      <w:footerReference w:type="first" r:id="rId10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52B0" w:rsidRDefault="006752B0">
      <w:r>
        <w:separator/>
      </w:r>
    </w:p>
    <w:p w:rsidR="006752B0" w:rsidRDefault="006752B0"/>
  </w:endnote>
  <w:endnote w:type="continuationSeparator" w:id="1">
    <w:p w:rsidR="006752B0" w:rsidRDefault="006752B0">
      <w:r>
        <w:continuationSeparator/>
      </w:r>
    </w:p>
    <w:p w:rsidR="006752B0" w:rsidRDefault="006752B0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1297"/>
      <w:gridCol w:w="3869"/>
      <w:gridCol w:w="3880"/>
    </w:tblGrid>
    <w:tr w:rsidR="006752B0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9C7B18">
            <w:rPr>
              <w:noProof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1" o:spid="_x0000_i1026" type="#_x0000_t75" alt="hashav-logo-grey" style="width:57pt;height:29.25pt;visibility:visible">
                <v:imagedata r:id="rId1" o:title=""/>
              </v:shape>
            </w:pict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6752B0" w:rsidRPr="00446139" w:rsidRDefault="006752B0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6752B0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6752B0" w:rsidRDefault="006752B0" w:rsidP="00377B84">
    <w:pPr>
      <w:pStyle w:val="Footer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6752B0" w:rsidRDefault="006752B0">
    <w:pPr>
      <w:rPr>
        <w:rtl/>
      </w:rPr>
    </w:pPr>
  </w:p>
  <w:p w:rsidR="006752B0" w:rsidRDefault="006752B0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2692"/>
      <w:gridCol w:w="3179"/>
      <w:gridCol w:w="3247"/>
    </w:tblGrid>
    <w:tr w:rsidR="006752B0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6752B0" w:rsidRPr="00446139" w:rsidRDefault="006752B0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6752B0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6752B0" w:rsidRPr="00446139" w:rsidRDefault="006752B0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6752B0" w:rsidRPr="005063DE" w:rsidRDefault="006752B0">
    <w:pPr>
      <w:pStyle w:val="Footer"/>
    </w:pPr>
  </w:p>
  <w:p w:rsidR="006752B0" w:rsidRDefault="006752B0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52B0" w:rsidRDefault="006752B0">
      <w:r>
        <w:separator/>
      </w:r>
    </w:p>
    <w:p w:rsidR="006752B0" w:rsidRDefault="006752B0"/>
  </w:footnote>
  <w:footnote w:type="continuationSeparator" w:id="1">
    <w:p w:rsidR="006752B0" w:rsidRDefault="006752B0">
      <w:r>
        <w:continuationSeparator/>
      </w:r>
    </w:p>
    <w:p w:rsidR="006752B0" w:rsidRDefault="006752B0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/>
    </w:tblPr>
    <w:tblGrid>
      <w:gridCol w:w="5059"/>
      <w:gridCol w:w="3968"/>
    </w:tblGrid>
    <w:tr w:rsidR="006752B0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6752B0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6752B0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6752B0" w:rsidRDefault="006752B0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52B0" w:rsidRDefault="006752B0" w:rsidP="00367921">
    <w:pPr>
      <w:pStyle w:val="Header"/>
      <w:rPr>
        <w:rtl/>
      </w:rPr>
    </w:pPr>
  </w:p>
  <w:p w:rsidR="006752B0" w:rsidRDefault="006752B0" w:rsidP="00367921">
    <w:pPr>
      <w:pStyle w:val="Header"/>
      <w:rPr>
        <w:rtl/>
      </w:rPr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תמונה 2" o:spid="_x0000_i1028" type="#_x0000_t75" alt="heather1" style="width:447.75pt;height:75.75pt;visibility:visible"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attachedTemplate r:id="rId1"/>
  <w:stylePaneFormatFilter w:val="3001"/>
  <w:defaultTabStop w:val="284"/>
  <w:characterSpacingControl w:val="doNotCompress"/>
  <w:footnotePr>
    <w:numFmt w:val="chicago"/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E654F"/>
    <w:rsid w:val="00001400"/>
    <w:rsid w:val="00006D51"/>
    <w:rsid w:val="000211B5"/>
    <w:rsid w:val="0002374D"/>
    <w:rsid w:val="00024E76"/>
    <w:rsid w:val="00025B4F"/>
    <w:rsid w:val="00026C66"/>
    <w:rsid w:val="00031720"/>
    <w:rsid w:val="00032EE6"/>
    <w:rsid w:val="00033A33"/>
    <w:rsid w:val="00043002"/>
    <w:rsid w:val="00044268"/>
    <w:rsid w:val="00044AD5"/>
    <w:rsid w:val="00046E33"/>
    <w:rsid w:val="000477BD"/>
    <w:rsid w:val="0005260D"/>
    <w:rsid w:val="00052980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400D"/>
    <w:rsid w:val="000B69AF"/>
    <w:rsid w:val="000D13A5"/>
    <w:rsid w:val="000D252B"/>
    <w:rsid w:val="000E2EF2"/>
    <w:rsid w:val="000E5C54"/>
    <w:rsid w:val="000E5EEC"/>
    <w:rsid w:val="000F2874"/>
    <w:rsid w:val="000F35E3"/>
    <w:rsid w:val="000F6B52"/>
    <w:rsid w:val="000F7474"/>
    <w:rsid w:val="0010592C"/>
    <w:rsid w:val="00110207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543D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43330"/>
    <w:rsid w:val="00243E6D"/>
    <w:rsid w:val="00245502"/>
    <w:rsid w:val="00251986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039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7921"/>
    <w:rsid w:val="00375B87"/>
    <w:rsid w:val="003761A7"/>
    <w:rsid w:val="003761AA"/>
    <w:rsid w:val="003768BE"/>
    <w:rsid w:val="00377B84"/>
    <w:rsid w:val="00380234"/>
    <w:rsid w:val="003966A5"/>
    <w:rsid w:val="003A35CA"/>
    <w:rsid w:val="003A49CF"/>
    <w:rsid w:val="003A51B5"/>
    <w:rsid w:val="003A6C8F"/>
    <w:rsid w:val="003B13C9"/>
    <w:rsid w:val="003B5179"/>
    <w:rsid w:val="003B5C91"/>
    <w:rsid w:val="003B6DA8"/>
    <w:rsid w:val="003C2A62"/>
    <w:rsid w:val="003C2E9F"/>
    <w:rsid w:val="003C3CA0"/>
    <w:rsid w:val="003D1E16"/>
    <w:rsid w:val="003D545A"/>
    <w:rsid w:val="003D5897"/>
    <w:rsid w:val="003E2454"/>
    <w:rsid w:val="003E2D37"/>
    <w:rsid w:val="003F1FC3"/>
    <w:rsid w:val="003F30D2"/>
    <w:rsid w:val="004051DD"/>
    <w:rsid w:val="00406E4C"/>
    <w:rsid w:val="00417B88"/>
    <w:rsid w:val="00422717"/>
    <w:rsid w:val="00436555"/>
    <w:rsid w:val="00443736"/>
    <w:rsid w:val="00446139"/>
    <w:rsid w:val="00453AAE"/>
    <w:rsid w:val="00453AFC"/>
    <w:rsid w:val="00455A97"/>
    <w:rsid w:val="00456FE1"/>
    <w:rsid w:val="0045706C"/>
    <w:rsid w:val="0046043D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F0327"/>
    <w:rsid w:val="004F46FF"/>
    <w:rsid w:val="004F7931"/>
    <w:rsid w:val="004F7C57"/>
    <w:rsid w:val="004F7D02"/>
    <w:rsid w:val="00500518"/>
    <w:rsid w:val="00505625"/>
    <w:rsid w:val="005063DE"/>
    <w:rsid w:val="00506B7D"/>
    <w:rsid w:val="005078D6"/>
    <w:rsid w:val="00510A34"/>
    <w:rsid w:val="00510D05"/>
    <w:rsid w:val="00511A98"/>
    <w:rsid w:val="005172D2"/>
    <w:rsid w:val="005174E2"/>
    <w:rsid w:val="005230E9"/>
    <w:rsid w:val="00525C85"/>
    <w:rsid w:val="00525EC5"/>
    <w:rsid w:val="005330BE"/>
    <w:rsid w:val="0053609A"/>
    <w:rsid w:val="005371C2"/>
    <w:rsid w:val="00540D57"/>
    <w:rsid w:val="00542E3D"/>
    <w:rsid w:val="005474CB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6799"/>
    <w:rsid w:val="00580BA1"/>
    <w:rsid w:val="0058274F"/>
    <w:rsid w:val="005837B5"/>
    <w:rsid w:val="00584128"/>
    <w:rsid w:val="00584D02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6A89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4185"/>
    <w:rsid w:val="00615C8D"/>
    <w:rsid w:val="00620914"/>
    <w:rsid w:val="006272A1"/>
    <w:rsid w:val="00632B59"/>
    <w:rsid w:val="006361D6"/>
    <w:rsid w:val="00644278"/>
    <w:rsid w:val="006450D5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752B0"/>
    <w:rsid w:val="00683430"/>
    <w:rsid w:val="006849BF"/>
    <w:rsid w:val="0069510D"/>
    <w:rsid w:val="006961D5"/>
    <w:rsid w:val="006A709F"/>
    <w:rsid w:val="006B52D5"/>
    <w:rsid w:val="006B6E68"/>
    <w:rsid w:val="006B75D7"/>
    <w:rsid w:val="006C56A8"/>
    <w:rsid w:val="006D1672"/>
    <w:rsid w:val="006D192A"/>
    <w:rsid w:val="006D3FE9"/>
    <w:rsid w:val="006D3FF2"/>
    <w:rsid w:val="006E0ED0"/>
    <w:rsid w:val="006E2F5F"/>
    <w:rsid w:val="006E4240"/>
    <w:rsid w:val="006E4A51"/>
    <w:rsid w:val="006F070F"/>
    <w:rsid w:val="006F5608"/>
    <w:rsid w:val="006F7487"/>
    <w:rsid w:val="007028A5"/>
    <w:rsid w:val="0070490E"/>
    <w:rsid w:val="0071786F"/>
    <w:rsid w:val="00721E03"/>
    <w:rsid w:val="0072425F"/>
    <w:rsid w:val="007336C0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6720A"/>
    <w:rsid w:val="0077003F"/>
    <w:rsid w:val="007722FF"/>
    <w:rsid w:val="00772678"/>
    <w:rsid w:val="007743B3"/>
    <w:rsid w:val="00782304"/>
    <w:rsid w:val="00782771"/>
    <w:rsid w:val="00794669"/>
    <w:rsid w:val="007A16B8"/>
    <w:rsid w:val="007A241C"/>
    <w:rsid w:val="007A711A"/>
    <w:rsid w:val="007B09D4"/>
    <w:rsid w:val="007B09FF"/>
    <w:rsid w:val="007B74AD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942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3180B"/>
    <w:rsid w:val="008337CA"/>
    <w:rsid w:val="00835615"/>
    <w:rsid w:val="00837CF1"/>
    <w:rsid w:val="00842C96"/>
    <w:rsid w:val="008503D3"/>
    <w:rsid w:val="008530EB"/>
    <w:rsid w:val="00854628"/>
    <w:rsid w:val="0085678F"/>
    <w:rsid w:val="00856BF1"/>
    <w:rsid w:val="00860102"/>
    <w:rsid w:val="00860520"/>
    <w:rsid w:val="00863941"/>
    <w:rsid w:val="00871434"/>
    <w:rsid w:val="00874821"/>
    <w:rsid w:val="008757B7"/>
    <w:rsid w:val="00877064"/>
    <w:rsid w:val="00883EB8"/>
    <w:rsid w:val="00884042"/>
    <w:rsid w:val="008964C1"/>
    <w:rsid w:val="008A16C5"/>
    <w:rsid w:val="008A1D7E"/>
    <w:rsid w:val="008A1FAC"/>
    <w:rsid w:val="008C0C94"/>
    <w:rsid w:val="008C1D8F"/>
    <w:rsid w:val="008C58AA"/>
    <w:rsid w:val="008C6604"/>
    <w:rsid w:val="008C6CA0"/>
    <w:rsid w:val="008D3551"/>
    <w:rsid w:val="008D7453"/>
    <w:rsid w:val="008E0ADF"/>
    <w:rsid w:val="008E4D0D"/>
    <w:rsid w:val="00901F5C"/>
    <w:rsid w:val="009040F6"/>
    <w:rsid w:val="00904151"/>
    <w:rsid w:val="00905055"/>
    <w:rsid w:val="00906C8C"/>
    <w:rsid w:val="00912909"/>
    <w:rsid w:val="00914C5E"/>
    <w:rsid w:val="00923BF4"/>
    <w:rsid w:val="00924A82"/>
    <w:rsid w:val="00931C9A"/>
    <w:rsid w:val="00936A94"/>
    <w:rsid w:val="00937B51"/>
    <w:rsid w:val="0094095E"/>
    <w:rsid w:val="009413DB"/>
    <w:rsid w:val="009429B7"/>
    <w:rsid w:val="00950FA5"/>
    <w:rsid w:val="00952EB0"/>
    <w:rsid w:val="00954932"/>
    <w:rsid w:val="00954D7C"/>
    <w:rsid w:val="00956EF8"/>
    <w:rsid w:val="009646A2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B1656"/>
    <w:rsid w:val="009B5AE2"/>
    <w:rsid w:val="009C471B"/>
    <w:rsid w:val="009C4781"/>
    <w:rsid w:val="009C7B18"/>
    <w:rsid w:val="009D126C"/>
    <w:rsid w:val="009D33A3"/>
    <w:rsid w:val="009D6657"/>
    <w:rsid w:val="009E0449"/>
    <w:rsid w:val="009E39F8"/>
    <w:rsid w:val="009E7DBA"/>
    <w:rsid w:val="009E7EF0"/>
    <w:rsid w:val="009F1A9B"/>
    <w:rsid w:val="009F24E8"/>
    <w:rsid w:val="009F60DE"/>
    <w:rsid w:val="00A06B2B"/>
    <w:rsid w:val="00A16E5D"/>
    <w:rsid w:val="00A2287B"/>
    <w:rsid w:val="00A268AB"/>
    <w:rsid w:val="00A30007"/>
    <w:rsid w:val="00A37014"/>
    <w:rsid w:val="00A427F9"/>
    <w:rsid w:val="00A44570"/>
    <w:rsid w:val="00A44E15"/>
    <w:rsid w:val="00A472CD"/>
    <w:rsid w:val="00A533E1"/>
    <w:rsid w:val="00A536B6"/>
    <w:rsid w:val="00A56931"/>
    <w:rsid w:val="00A5712C"/>
    <w:rsid w:val="00A60DA7"/>
    <w:rsid w:val="00A64337"/>
    <w:rsid w:val="00A64A82"/>
    <w:rsid w:val="00A703BD"/>
    <w:rsid w:val="00A71910"/>
    <w:rsid w:val="00A7192D"/>
    <w:rsid w:val="00A75364"/>
    <w:rsid w:val="00A775D0"/>
    <w:rsid w:val="00A77A37"/>
    <w:rsid w:val="00A809D2"/>
    <w:rsid w:val="00A81A53"/>
    <w:rsid w:val="00A85D1A"/>
    <w:rsid w:val="00A939AE"/>
    <w:rsid w:val="00A95294"/>
    <w:rsid w:val="00AA0097"/>
    <w:rsid w:val="00AA0ECE"/>
    <w:rsid w:val="00AA465C"/>
    <w:rsid w:val="00AA6710"/>
    <w:rsid w:val="00AB1CFC"/>
    <w:rsid w:val="00AB49BA"/>
    <w:rsid w:val="00AB5124"/>
    <w:rsid w:val="00AB5728"/>
    <w:rsid w:val="00AB6EE8"/>
    <w:rsid w:val="00AC5205"/>
    <w:rsid w:val="00AC73E7"/>
    <w:rsid w:val="00AC79A3"/>
    <w:rsid w:val="00AD4442"/>
    <w:rsid w:val="00AD5196"/>
    <w:rsid w:val="00AD7FAF"/>
    <w:rsid w:val="00AE267E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657F"/>
    <w:rsid w:val="00B6727C"/>
    <w:rsid w:val="00B70BC2"/>
    <w:rsid w:val="00B72284"/>
    <w:rsid w:val="00B76599"/>
    <w:rsid w:val="00B80814"/>
    <w:rsid w:val="00B821BA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120B3"/>
    <w:rsid w:val="00C14169"/>
    <w:rsid w:val="00C165BD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47C3A"/>
    <w:rsid w:val="00C52350"/>
    <w:rsid w:val="00C53E53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4871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63AD7"/>
    <w:rsid w:val="00D70C69"/>
    <w:rsid w:val="00D71C75"/>
    <w:rsid w:val="00D83732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D4FBB"/>
    <w:rsid w:val="00DD6997"/>
    <w:rsid w:val="00DE3F27"/>
    <w:rsid w:val="00DF3133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93EB8"/>
    <w:rsid w:val="00E95155"/>
    <w:rsid w:val="00E96A05"/>
    <w:rsid w:val="00E971E7"/>
    <w:rsid w:val="00EB1366"/>
    <w:rsid w:val="00EB1981"/>
    <w:rsid w:val="00EC12A2"/>
    <w:rsid w:val="00EC447A"/>
    <w:rsid w:val="00EC7016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733C"/>
    <w:rsid w:val="00F07871"/>
    <w:rsid w:val="00F10A85"/>
    <w:rsid w:val="00F114E1"/>
    <w:rsid w:val="00F117FE"/>
    <w:rsid w:val="00F11D80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73591"/>
    <w:rsid w:val="00F80F86"/>
    <w:rsid w:val="00F8158B"/>
    <w:rsid w:val="00F86A7F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0E82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3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252B"/>
    <w:pPr>
      <w:bidi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D543D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1D543D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1D543D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1D543D"/>
    <w:rPr>
      <w:rFonts w:ascii="Calibri" w:hAnsi="Calibri" w:cs="Arial"/>
      <w:b/>
      <w:bCs/>
      <w:sz w:val="28"/>
      <w:szCs w:val="28"/>
    </w:rPr>
  </w:style>
  <w:style w:type="paragraph" w:styleId="Header">
    <w:name w:val="header"/>
    <w:basedOn w:val="Normal"/>
    <w:link w:val="HeaderChar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1D543D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1D543D"/>
    <w:rPr>
      <w:rFonts w:cs="Times New Roman"/>
      <w:sz w:val="24"/>
      <w:szCs w:val="24"/>
    </w:rPr>
  </w:style>
  <w:style w:type="table" w:styleId="TableGrid">
    <w:name w:val="Table Grid"/>
    <w:aliases w:val="טקסט טבלה תחתונה"/>
    <w:basedOn w:val="TableNormal"/>
    <w:uiPriority w:val="99"/>
    <w:rsid w:val="001E654F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Normal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Normal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Normal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DefaultParagraphFont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2">
    <w:name w:val="כותרת שם נספח"/>
    <w:basedOn w:val="Normal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3">
    <w:name w:val="טקסט נספח"/>
    <w:basedOn w:val="a2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4">
    <w:name w:val="כותרת טבלת נספחים"/>
    <w:basedOn w:val="Normal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5">
    <w:name w:val="שם הוראה"/>
    <w:basedOn w:val="Normal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6">
    <w:name w:val="טקסט רץ טבלה עליונה"/>
    <w:basedOn w:val="Normal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7">
    <w:name w:val="טקסט סעיף מודגש"/>
    <w:basedOn w:val="a0"/>
    <w:link w:val="a8"/>
    <w:uiPriority w:val="99"/>
    <w:rsid w:val="00CA2199"/>
    <w:rPr>
      <w:b/>
      <w:bCs/>
    </w:rPr>
  </w:style>
  <w:style w:type="character" w:customStyle="1" w:styleId="Char">
    <w:name w:val="טקסט סעיף Char"/>
    <w:basedOn w:val="DefaultParagraphFont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8">
    <w:name w:val="טקסט סעיף מודגש תו"/>
    <w:basedOn w:val="Char"/>
    <w:link w:val="a7"/>
    <w:uiPriority w:val="99"/>
    <w:locked/>
    <w:rsid w:val="00CA2199"/>
    <w:rPr>
      <w:b/>
      <w:bCs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shd w:val="clear" w:color="auto" w:fill="DEE7F6"/>
    </w:rPr>
  </w:style>
  <w:style w:type="paragraph" w:customStyle="1" w:styleId="a9">
    <w:name w:val="אייקון החשוב ביותר"/>
    <w:basedOn w:val="a0"/>
    <w:link w:val="aa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a">
    <w:name w:val="אייקון החשוב ביותר תו"/>
    <w:basedOn w:val="Char"/>
    <w:link w:val="a9"/>
    <w:uiPriority w:val="99"/>
    <w:locked/>
    <w:rsid w:val="001225BC"/>
    <w:rPr>
      <w:rFonts w:ascii="Wingdings" w:hAnsi="Wingdings"/>
      <w:color w:val="5EA740"/>
      <w:position w:val="-4"/>
      <w:sz w:val="28"/>
      <w:szCs w:val="28"/>
    </w:rPr>
  </w:style>
  <w:style w:type="paragraph" w:customStyle="1" w:styleId="ab">
    <w:name w:val="אייקון רישום/דיווח"/>
    <w:basedOn w:val="a0"/>
    <w:link w:val="ac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c">
    <w:name w:val="אייקון רישום/דיווח תו"/>
    <w:basedOn w:val="Char"/>
    <w:link w:val="ab"/>
    <w:uiPriority w:val="99"/>
    <w:locked/>
    <w:rsid w:val="001225BC"/>
    <w:rPr>
      <w:rFonts w:ascii="Wingdings" w:hAnsi="Wingdings"/>
      <w:color w:val="800080"/>
      <w:position w:val="-4"/>
      <w:sz w:val="28"/>
      <w:szCs w:val="28"/>
    </w:rPr>
  </w:style>
  <w:style w:type="paragraph" w:customStyle="1" w:styleId="ad">
    <w:name w:val="אייקון מערכות מידע"/>
    <w:basedOn w:val="a0"/>
    <w:link w:val="ae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e">
    <w:name w:val="אייקון מערכות מידע תו"/>
    <w:basedOn w:val="Char"/>
    <w:link w:val="ad"/>
    <w:uiPriority w:val="99"/>
    <w:locked/>
    <w:rsid w:val="001225BC"/>
    <w:rPr>
      <w:rFonts w:ascii="Wingdings" w:hAnsi="Wingdings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/>
      <w:color w:val="A81229"/>
      <w:position w:val="-4"/>
      <w:sz w:val="28"/>
      <w:szCs w:val="28"/>
    </w:rPr>
  </w:style>
  <w:style w:type="paragraph" w:styleId="FootnoteText">
    <w:name w:val="footnote text"/>
    <w:basedOn w:val="Normal"/>
    <w:link w:val="FootnoteTextChar"/>
    <w:uiPriority w:val="99"/>
    <w:semiHidden/>
    <w:rsid w:val="008503D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1D543D"/>
    <w:rPr>
      <w:rFonts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8503D3"/>
    <w:rPr>
      <w:rFonts w:cs="Times New Roman"/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D543D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CommentReference">
    <w:name w:val="annotation reference"/>
    <w:basedOn w:val="DefaultParagraphFont"/>
    <w:uiPriority w:val="99"/>
    <w:semiHidden/>
    <w:rsid w:val="00FB7245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FB724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1D543D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FB724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1D543D"/>
    <w:rPr>
      <w:b/>
      <w:bCs/>
    </w:rPr>
  </w:style>
  <w:style w:type="character" w:styleId="FollowedHyperlink">
    <w:name w:val="FollowedHyperlink"/>
    <w:basedOn w:val="DefaultParagraphFont"/>
    <w:uiPriority w:val="99"/>
    <w:rsid w:val="00AA0ECE"/>
    <w:rPr>
      <w:rFonts w:cs="Times New Roman"/>
      <w:color w:val="800080"/>
      <w:u w:val="single"/>
    </w:rPr>
  </w:style>
  <w:style w:type="paragraph" w:styleId="PlainText">
    <w:name w:val="Plain Text"/>
    <w:basedOn w:val="Normal"/>
    <w:link w:val="PlainTextChar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1D543D"/>
    <w:rPr>
      <w:rFonts w:ascii="Courier New" w:hAnsi="Courier New" w:cs="Courier New"/>
      <w:sz w:val="20"/>
      <w:szCs w:val="20"/>
    </w:rPr>
  </w:style>
  <w:style w:type="paragraph" w:styleId="DocumentMap">
    <w:name w:val="Document Map"/>
    <w:basedOn w:val="Normal"/>
    <w:link w:val="DocumentMapChar"/>
    <w:uiPriority w:val="99"/>
    <w:semiHidden/>
    <w:rsid w:val="003F1FC3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C81203"/>
    <w:rPr>
      <w:sz w:val="0"/>
      <w:szCs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6499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1</TotalTime>
  <Pages>2</Pages>
  <Words>238</Words>
  <Characters>1195</Characters>
  <Application>Microsoft Office Outlook</Application>
  <DocSecurity>0</DocSecurity>
  <Lines>0</Lines>
  <Paragraphs>0</Paragraphs>
  <ScaleCrop>false</ScaleCrop>
  <Company>kg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subject/>
  <dc:creator>ronit</dc:creator>
  <cp:keywords/>
  <dc:description/>
  <cp:lastModifiedBy>kl424</cp:lastModifiedBy>
  <cp:revision>2</cp:revision>
  <cp:lastPrinted>2011-11-06T09:43:00Z</cp:lastPrinted>
  <dcterms:created xsi:type="dcterms:W3CDTF">2012-11-01T09:50:00Z</dcterms:created>
  <dcterms:modified xsi:type="dcterms:W3CDTF">2012-11-01T09:50:00Z</dcterms:modified>
</cp:coreProperties>
</file>